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195" w:rsidRDefault="00A8527A">
      <w:r>
        <w:fldChar w:fldCharType="begin"/>
      </w:r>
      <w:r>
        <w:instrText xml:space="preserve"> LINK </w:instrText>
      </w:r>
      <w:r w:rsidR="00825195">
        <w:instrText xml:space="preserve">Excel.Sheet.12 "E:\\203\\financial data.xlsx" Sheet1!R2C1:R4C4 </w:instrText>
      </w:r>
      <w:r>
        <w:instrText xml:space="preserve">\a \f 5 \h  \* MERGEFORMAT </w:instrText>
      </w:r>
      <w:r>
        <w:fldChar w:fldCharType="separate"/>
      </w:r>
    </w:p>
    <w:p w:rsidR="005C4DE5" w:rsidRPr="005C4DE5" w:rsidRDefault="00A8527A">
      <w:pPr>
        <w:rPr>
          <w:sz w:val="24"/>
          <w:szCs w:val="24"/>
        </w:rPr>
      </w:pPr>
      <w:r>
        <w:fldChar w:fldCharType="end"/>
      </w:r>
      <w:r w:rsidR="000022B1" w:rsidRPr="005C4DE5">
        <w:rPr>
          <w:sz w:val="24"/>
          <w:szCs w:val="24"/>
        </w:rPr>
        <w:fldChar w:fldCharType="begin"/>
      </w:r>
      <w:r w:rsidR="000022B1" w:rsidRPr="005C4DE5">
        <w:rPr>
          <w:sz w:val="24"/>
          <w:szCs w:val="24"/>
        </w:rPr>
        <w:instrText xml:space="preserve"> LINK </w:instrText>
      </w:r>
      <w:r w:rsidR="005C4DE5" w:rsidRPr="005C4DE5">
        <w:rPr>
          <w:sz w:val="24"/>
          <w:szCs w:val="24"/>
        </w:rPr>
        <w:instrText xml:space="preserve">Excel.Sheet.12 "\\\\nsi.cpsc.ucalgary.ca\\tamj\\PC\\lectures\\203\\Macros\\financial data.xlsx" Sheet1!R2C1:R4C4 </w:instrText>
      </w:r>
      <w:r w:rsidR="000022B1" w:rsidRPr="005C4DE5">
        <w:rPr>
          <w:sz w:val="24"/>
          <w:szCs w:val="24"/>
        </w:rPr>
        <w:instrText xml:space="preserve">\a \f 5 \h  \* MERGEFORMAT </w:instrText>
      </w:r>
      <w:r w:rsidR="005C4DE5" w:rsidRPr="005C4DE5">
        <w:rPr>
          <w:sz w:val="24"/>
          <w:szCs w:val="24"/>
        </w:rPr>
        <w:fldChar w:fldCharType="separate"/>
      </w:r>
    </w:p>
    <w:p w:rsidR="005C4DE5" w:rsidRPr="005C4DE5" w:rsidRDefault="000022B1">
      <w:pPr>
        <w:rPr>
          <w:sz w:val="24"/>
          <w:szCs w:val="24"/>
        </w:rPr>
      </w:pPr>
      <w:r w:rsidRPr="005C4DE5">
        <w:rPr>
          <w:sz w:val="24"/>
          <w:szCs w:val="24"/>
        </w:rPr>
        <w:fldChar w:fldCharType="end"/>
      </w:r>
      <w:r w:rsidR="00911186" w:rsidRPr="005C4DE5">
        <w:rPr>
          <w:sz w:val="24"/>
          <w:szCs w:val="24"/>
        </w:rPr>
        <w:fldChar w:fldCharType="begin"/>
      </w:r>
      <w:r w:rsidR="00911186" w:rsidRPr="005C4DE5">
        <w:rPr>
          <w:sz w:val="24"/>
          <w:szCs w:val="24"/>
        </w:rPr>
        <w:instrText xml:space="preserve"> LINK </w:instrText>
      </w:r>
      <w:r w:rsidR="005C4DE5" w:rsidRPr="005C4DE5">
        <w:rPr>
          <w:sz w:val="24"/>
          <w:szCs w:val="24"/>
        </w:rPr>
        <w:instrText xml:space="preserve">Excel.Sheet.12 "\\\\nsi.cpsc.ucalgary.ca\\tamj\\PC\\lectures\\203\\Macros\\financial data.xlsx" Sheet1!R2C1:R4C4 </w:instrText>
      </w:r>
      <w:r w:rsidR="00911186" w:rsidRPr="005C4DE5">
        <w:rPr>
          <w:sz w:val="24"/>
          <w:szCs w:val="24"/>
        </w:rPr>
        <w:instrText xml:space="preserve">\a \f 5 \h  \* MERGEFORMAT </w:instrText>
      </w:r>
      <w:r w:rsidR="005C4DE5" w:rsidRPr="005C4DE5">
        <w:rPr>
          <w:sz w:val="24"/>
          <w:szCs w:val="24"/>
        </w:rPr>
        <w:fldChar w:fldCharType="separate"/>
      </w:r>
    </w:p>
    <w:tbl>
      <w:tblPr>
        <w:tblStyle w:val="TableGrid"/>
        <w:tblW w:w="8540" w:type="dxa"/>
        <w:tblLook w:val="04A0" w:firstRow="1" w:lastRow="0" w:firstColumn="1" w:lastColumn="0" w:noHBand="0" w:noVBand="1"/>
      </w:tblPr>
      <w:tblGrid>
        <w:gridCol w:w="3220"/>
        <w:gridCol w:w="1340"/>
        <w:gridCol w:w="1580"/>
        <w:gridCol w:w="2400"/>
      </w:tblGrid>
      <w:tr w:rsidR="005C4DE5" w:rsidRPr="005C4DE5" w:rsidTr="005C4DE5">
        <w:trPr>
          <w:divId w:val="2037271732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bookmarkStart w:id="0" w:name="_GoBack" w:colFirst="4" w:colLast="4"/>
            <w:r w:rsidRPr="005C4DE5">
              <w:rPr>
                <w:sz w:val="24"/>
                <w:szCs w:val="24"/>
              </w:rPr>
              <w:t>TAMCO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</w:tr>
      <w:tr w:rsidR="005C4DE5" w:rsidRPr="005C4DE5" w:rsidTr="005C4DE5">
        <w:trPr>
          <w:divId w:val="2037271732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Gross income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Costs</w:t>
            </w: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Net income</w:t>
            </w: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Net:Gross Income</w:t>
            </w:r>
          </w:p>
        </w:tc>
      </w:tr>
      <w:tr w:rsidR="005C4DE5" w:rsidRPr="005C4DE5" w:rsidTr="005C4DE5">
        <w:trPr>
          <w:divId w:val="2037271732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100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75</w:t>
            </w: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25</w:t>
            </w: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25.00%</w:t>
            </w:r>
          </w:p>
        </w:tc>
      </w:tr>
      <w:bookmarkEnd w:id="0"/>
    </w:tbl>
    <w:p w:rsidR="00D81EAA" w:rsidRPr="005C4DE5" w:rsidRDefault="00911186">
      <w:pPr>
        <w:rPr>
          <w:sz w:val="24"/>
          <w:szCs w:val="24"/>
        </w:rPr>
      </w:pPr>
      <w:r w:rsidRPr="005C4DE5">
        <w:rPr>
          <w:sz w:val="24"/>
          <w:szCs w:val="24"/>
        </w:rPr>
        <w:fldChar w:fldCharType="end"/>
      </w:r>
    </w:p>
    <w:p w:rsidR="005C4DE5" w:rsidRPr="005C4DE5" w:rsidRDefault="00712DF8">
      <w:pPr>
        <w:rPr>
          <w:sz w:val="24"/>
          <w:szCs w:val="24"/>
        </w:rPr>
      </w:pPr>
      <w:r w:rsidRPr="005C4DE5">
        <w:rPr>
          <w:sz w:val="24"/>
          <w:szCs w:val="24"/>
        </w:rPr>
        <w:fldChar w:fldCharType="begin"/>
      </w:r>
      <w:r w:rsidRPr="005C4DE5">
        <w:rPr>
          <w:sz w:val="24"/>
          <w:szCs w:val="24"/>
        </w:rPr>
        <w:instrText xml:space="preserve"> LINK </w:instrText>
      </w:r>
      <w:r w:rsidR="005C4DE5" w:rsidRPr="005C4DE5">
        <w:rPr>
          <w:sz w:val="24"/>
          <w:szCs w:val="24"/>
        </w:rPr>
        <w:instrText xml:space="preserve">Excel.Sheet.12 "\\\\nsi.cpsc.ucalgary.ca\\tamj\\PC\\lectures\\203\\Macros\\financial data.xlsx" Sheet1!R6C1:R8C4 </w:instrText>
      </w:r>
      <w:r w:rsidRPr="005C4DE5">
        <w:rPr>
          <w:sz w:val="24"/>
          <w:szCs w:val="24"/>
        </w:rPr>
        <w:instrText xml:space="preserve">\a \f 5 \h  \* MERGEFORMAT </w:instrText>
      </w:r>
      <w:r w:rsidR="005C4DE5" w:rsidRPr="005C4DE5">
        <w:rPr>
          <w:sz w:val="24"/>
          <w:szCs w:val="24"/>
        </w:rPr>
        <w:fldChar w:fldCharType="separate"/>
      </w:r>
    </w:p>
    <w:tbl>
      <w:tblPr>
        <w:tblStyle w:val="TableGrid"/>
        <w:tblW w:w="8540" w:type="dxa"/>
        <w:tblLook w:val="04A0" w:firstRow="1" w:lastRow="0" w:firstColumn="1" w:lastColumn="0" w:noHBand="0" w:noVBand="1"/>
      </w:tblPr>
      <w:tblGrid>
        <w:gridCol w:w="3220"/>
        <w:gridCol w:w="1340"/>
        <w:gridCol w:w="1580"/>
        <w:gridCol w:w="2400"/>
      </w:tblGrid>
      <w:tr w:rsidR="005C4DE5" w:rsidRPr="005C4DE5" w:rsidTr="005C4DE5">
        <w:trPr>
          <w:divId w:val="557667975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HAL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</w:tr>
      <w:tr w:rsidR="005C4DE5" w:rsidRPr="005C4DE5" w:rsidTr="005C4DE5">
        <w:trPr>
          <w:divId w:val="557667975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Gross income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Costs</w:t>
            </w: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Net income</w:t>
            </w: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Net:Gross Income</w:t>
            </w:r>
          </w:p>
        </w:tc>
      </w:tr>
      <w:tr w:rsidR="005C4DE5" w:rsidRPr="005C4DE5" w:rsidTr="005C4DE5">
        <w:trPr>
          <w:divId w:val="557667975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1500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1250</w:t>
            </w: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250</w:t>
            </w: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16.67%</w:t>
            </w:r>
          </w:p>
        </w:tc>
      </w:tr>
    </w:tbl>
    <w:p w:rsidR="00712DF8" w:rsidRPr="005C4DE5" w:rsidRDefault="00712DF8">
      <w:pPr>
        <w:rPr>
          <w:sz w:val="24"/>
          <w:szCs w:val="24"/>
        </w:rPr>
      </w:pPr>
      <w:r w:rsidRPr="005C4DE5">
        <w:rPr>
          <w:sz w:val="24"/>
          <w:szCs w:val="24"/>
        </w:rPr>
        <w:fldChar w:fldCharType="end"/>
      </w:r>
    </w:p>
    <w:p w:rsidR="005C4DE5" w:rsidRPr="005C4DE5" w:rsidRDefault="00F72176">
      <w:pPr>
        <w:rPr>
          <w:sz w:val="24"/>
          <w:szCs w:val="24"/>
        </w:rPr>
      </w:pPr>
      <w:r w:rsidRPr="005C4DE5">
        <w:rPr>
          <w:sz w:val="24"/>
          <w:szCs w:val="24"/>
        </w:rPr>
        <w:fldChar w:fldCharType="begin"/>
      </w:r>
      <w:r w:rsidRPr="005C4DE5">
        <w:rPr>
          <w:sz w:val="24"/>
          <w:szCs w:val="24"/>
        </w:rPr>
        <w:instrText xml:space="preserve"> LINK </w:instrText>
      </w:r>
      <w:r w:rsidR="005C4DE5" w:rsidRPr="005C4DE5">
        <w:rPr>
          <w:sz w:val="24"/>
          <w:szCs w:val="24"/>
        </w:rPr>
        <w:instrText xml:space="preserve">Excel.Sheet.12 "\\\\nsi.cpsc.ucalgary.ca\\tamj\\PC\\lectures\\203\\Macros\\financial data.xlsx" Sheet1!R10C1:R12C4 </w:instrText>
      </w:r>
      <w:r w:rsidRPr="005C4DE5">
        <w:rPr>
          <w:sz w:val="24"/>
          <w:szCs w:val="24"/>
        </w:rPr>
        <w:instrText xml:space="preserve">\a \f 5 \h </w:instrText>
      </w:r>
      <w:r w:rsidR="005C4DE5" w:rsidRPr="005C4DE5">
        <w:rPr>
          <w:sz w:val="24"/>
          <w:szCs w:val="24"/>
        </w:rPr>
        <w:instrText xml:space="preserve"> \* MERGEFORMAT </w:instrText>
      </w:r>
      <w:r w:rsidR="005C4DE5" w:rsidRPr="005C4DE5">
        <w:rPr>
          <w:sz w:val="24"/>
          <w:szCs w:val="24"/>
        </w:rPr>
        <w:fldChar w:fldCharType="separate"/>
      </w:r>
    </w:p>
    <w:tbl>
      <w:tblPr>
        <w:tblStyle w:val="TableGrid"/>
        <w:tblW w:w="8540" w:type="dxa"/>
        <w:tblLook w:val="04A0" w:firstRow="1" w:lastRow="0" w:firstColumn="1" w:lastColumn="0" w:noHBand="0" w:noVBand="1"/>
      </w:tblPr>
      <w:tblGrid>
        <w:gridCol w:w="3220"/>
        <w:gridCol w:w="1340"/>
        <w:gridCol w:w="1580"/>
        <w:gridCol w:w="2400"/>
      </w:tblGrid>
      <w:tr w:rsidR="005C4DE5" w:rsidRPr="005C4DE5" w:rsidTr="005C4DE5">
        <w:trPr>
          <w:divId w:val="519007974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Pear computer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</w:p>
        </w:tc>
      </w:tr>
      <w:tr w:rsidR="005C4DE5" w:rsidRPr="005C4DE5" w:rsidTr="005C4DE5">
        <w:trPr>
          <w:divId w:val="519007974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Gross income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Costs</w:t>
            </w: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Net income</w:t>
            </w: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Net:Gross Income</w:t>
            </w:r>
          </w:p>
        </w:tc>
      </w:tr>
      <w:tr w:rsidR="005C4DE5" w:rsidRPr="005C4DE5" w:rsidTr="005C4DE5">
        <w:trPr>
          <w:divId w:val="519007974"/>
          <w:trHeight w:val="255"/>
        </w:trPr>
        <w:tc>
          <w:tcPr>
            <w:tcW w:w="322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9999</w:t>
            </w:r>
          </w:p>
        </w:tc>
        <w:tc>
          <w:tcPr>
            <w:tcW w:w="134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999</w:t>
            </w:r>
          </w:p>
        </w:tc>
        <w:tc>
          <w:tcPr>
            <w:tcW w:w="158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9000</w:t>
            </w:r>
          </w:p>
        </w:tc>
        <w:tc>
          <w:tcPr>
            <w:tcW w:w="2400" w:type="dxa"/>
            <w:noWrap/>
            <w:hideMark/>
          </w:tcPr>
          <w:p w:rsidR="005C4DE5" w:rsidRPr="005C4DE5" w:rsidRDefault="005C4DE5" w:rsidP="005C4DE5">
            <w:pPr>
              <w:rPr>
                <w:sz w:val="24"/>
                <w:szCs w:val="24"/>
              </w:rPr>
            </w:pPr>
            <w:r w:rsidRPr="005C4DE5">
              <w:rPr>
                <w:sz w:val="24"/>
                <w:szCs w:val="24"/>
              </w:rPr>
              <w:t>90.01%</w:t>
            </w:r>
          </w:p>
        </w:tc>
      </w:tr>
    </w:tbl>
    <w:p w:rsidR="00712DF8" w:rsidRDefault="00F72176">
      <w:r w:rsidRPr="005C4DE5">
        <w:rPr>
          <w:sz w:val="24"/>
          <w:szCs w:val="24"/>
        </w:rPr>
        <w:fldChar w:fldCharType="end"/>
      </w:r>
    </w:p>
    <w:sectPr w:rsidR="00712D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660"/>
    <w:rsid w:val="000022B1"/>
    <w:rsid w:val="001C660F"/>
    <w:rsid w:val="001F076A"/>
    <w:rsid w:val="00233964"/>
    <w:rsid w:val="002D479C"/>
    <w:rsid w:val="00304660"/>
    <w:rsid w:val="0037358B"/>
    <w:rsid w:val="003D27C3"/>
    <w:rsid w:val="003D5D6D"/>
    <w:rsid w:val="0040241F"/>
    <w:rsid w:val="004825CF"/>
    <w:rsid w:val="004C02CE"/>
    <w:rsid w:val="004E74DA"/>
    <w:rsid w:val="005604AE"/>
    <w:rsid w:val="0057031E"/>
    <w:rsid w:val="005B48AA"/>
    <w:rsid w:val="005C4DE5"/>
    <w:rsid w:val="00626E99"/>
    <w:rsid w:val="00664646"/>
    <w:rsid w:val="00693C98"/>
    <w:rsid w:val="006975B3"/>
    <w:rsid w:val="00712DF8"/>
    <w:rsid w:val="0072359C"/>
    <w:rsid w:val="00756EC3"/>
    <w:rsid w:val="00762B01"/>
    <w:rsid w:val="007C4336"/>
    <w:rsid w:val="007C68EB"/>
    <w:rsid w:val="007F7F49"/>
    <w:rsid w:val="00825195"/>
    <w:rsid w:val="00831D4C"/>
    <w:rsid w:val="008A03B9"/>
    <w:rsid w:val="008A0ED6"/>
    <w:rsid w:val="00911186"/>
    <w:rsid w:val="009A73DC"/>
    <w:rsid w:val="00A7203A"/>
    <w:rsid w:val="00A8527A"/>
    <w:rsid w:val="00AF7103"/>
    <w:rsid w:val="00B764F9"/>
    <w:rsid w:val="00BD4410"/>
    <w:rsid w:val="00BE3E33"/>
    <w:rsid w:val="00C1460B"/>
    <w:rsid w:val="00C569E7"/>
    <w:rsid w:val="00C57919"/>
    <w:rsid w:val="00C62252"/>
    <w:rsid w:val="00C65EB7"/>
    <w:rsid w:val="00CA5F67"/>
    <w:rsid w:val="00CC66BE"/>
    <w:rsid w:val="00D81EAA"/>
    <w:rsid w:val="00DD70B8"/>
    <w:rsid w:val="00E14F26"/>
    <w:rsid w:val="00E25104"/>
    <w:rsid w:val="00E55ADB"/>
    <w:rsid w:val="00ED0E63"/>
    <w:rsid w:val="00F57000"/>
    <w:rsid w:val="00F70F6A"/>
    <w:rsid w:val="00F72176"/>
    <w:rsid w:val="00FC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5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5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TEMPLATEPROJECT.NEWMACROS.ASTRING" wne:name="TemplateProject.NewMacros.aString" wne:bEncrypt="00" wne:cmg="56"/>
    <wne:mcd wne:macroName="TEMPLATEPROJECT.NEWMACROS.LOOPTHROUGHSTRING" wne:name="TemplateProject.NewMacros.LoopThroughString" wne:bEncrypt="00" wne:cmg="56"/>
    <wne:mcd wne:macroName="TEMPLATEPROJECT.NEWMACROS.STRINGEXAMPLES" wne:name="TemplateProject.NewMacros.stringExamples" wne:bEncrypt="00" wne:cmg="56"/>
    <wne:mcd wne:macroName="TEMPLATEPROJECT.NEWMACROS.TABLEHIGHLIGHT" wne:name="TemplateProject.NewMacros.tableHighligh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linked word doc.dotm</Template>
  <TotalTime>154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108</cp:revision>
  <dcterms:created xsi:type="dcterms:W3CDTF">2014-11-26T04:50:00Z</dcterms:created>
  <dcterms:modified xsi:type="dcterms:W3CDTF">2014-11-29T01:32:00Z</dcterms:modified>
</cp:coreProperties>
</file>