
<file path=[Content_Types].xml><?xml version="1.0" encoding="utf-8"?>
<Types xmlns="http://schemas.openxmlformats.org/package/2006/content-types">
  <Default Extension="bin" ContentType="application/vnd.ms-office.vbaProject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vbaData.xml" ContentType="application/vnd.ms-word.vbaData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81361" w:rsidRDefault="00BE2103">
      <w:r>
        <w:t>TAMJ</w:t>
      </w:r>
    </w:p>
    <w:p w:rsidR="00BE2103" w:rsidRDefault="00BE2103">
      <w:proofErr w:type="gramStart"/>
      <w:r>
        <w:t>tam</w:t>
      </w:r>
      <w:proofErr w:type="gramEnd"/>
    </w:p>
    <w:p w:rsidR="00BE2103" w:rsidRDefault="00BE2103">
      <w:proofErr w:type="gramStart"/>
      <w:r>
        <w:t>dog</w:t>
      </w:r>
      <w:proofErr w:type="gramEnd"/>
    </w:p>
    <w:p w:rsidR="00BE2103" w:rsidRDefault="00BE2103">
      <w:proofErr w:type="spellStart"/>
      <w:proofErr w:type="gramStart"/>
      <w:r>
        <w:t>tamj</w:t>
      </w:r>
      <w:proofErr w:type="spellEnd"/>
      <w:proofErr w:type="gramEnd"/>
    </w:p>
    <w:p w:rsidR="00BE2103" w:rsidRDefault="00BE2103">
      <w:proofErr w:type="spellStart"/>
      <w:proofErr w:type="gramStart"/>
      <w:r>
        <w:t>tamj</w:t>
      </w:r>
      <w:proofErr w:type="spellEnd"/>
      <w:proofErr w:type="gramEnd"/>
    </w:p>
    <w:p w:rsidR="00BE2103" w:rsidRDefault="00BE2103">
      <w:proofErr w:type="gramStart"/>
      <w:r>
        <w:t>cat</w:t>
      </w:r>
      <w:proofErr w:type="gramEnd"/>
    </w:p>
    <w:p w:rsidR="00BE2103" w:rsidRDefault="00BE2103">
      <w:proofErr w:type="spellStart"/>
      <w:proofErr w:type="gramStart"/>
      <w:r>
        <w:t>tamj</w:t>
      </w:r>
      <w:proofErr w:type="spellEnd"/>
      <w:proofErr w:type="gramEnd"/>
    </w:p>
    <w:p w:rsidR="00BE2103" w:rsidRDefault="00BE2103">
      <w:proofErr w:type="spellStart"/>
      <w:r>
        <w:t>Tamx</w:t>
      </w:r>
      <w:proofErr w:type="spellEnd"/>
    </w:p>
    <w:p w:rsidR="00BE2103" w:rsidRDefault="00BE2103">
      <w:r>
        <w:t>Tamj</w:t>
      </w:r>
      <w:bookmarkStart w:id="0" w:name="_GoBack"/>
      <w:bookmarkEnd w:id="0"/>
    </w:p>
    <w:sectPr w:rsidR="00BE2103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2103"/>
    <w:rsid w:val="00681361"/>
    <w:rsid w:val="00711D57"/>
    <w:rsid w:val="00841540"/>
    <w:rsid w:val="00BE21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vbaData.xml><?xml version="1.0" encoding="utf-8"?>
<wne:vbaSuppData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ne:mcds>
    <wne:mcd wne:macroName="PROJECT.NEWMACROS.FINDREPLACEALLCASESENSITIVE" wne:name="Project.NewMacros.findReplaceAllCaseSensitive" wne:bEncrypt="00" wne:cmg="56"/>
  </wne:mcds>
</wne:vbaSuppData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microsoft.com/office/2006/relationships/vbaProject" Target="vbaProject.bin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vbaProject.bin.rels><?xml version="1.0" encoding="UTF-8" standalone="yes"?>
<Relationships xmlns="http://schemas.openxmlformats.org/package/2006/relationships"><Relationship Id="rId1" Type="http://schemas.microsoft.com/office/2006/relationships/wordVbaData" Target="vbaData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B7B1AED6.dotm</Template>
  <TotalTime>1</TotalTime>
  <Pages>1</Pages>
  <Words>9</Words>
  <Characters>33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James Tam</dc:creator>
  <cp:lastModifiedBy>James Tam</cp:lastModifiedBy>
  <cp:revision>3</cp:revision>
  <dcterms:created xsi:type="dcterms:W3CDTF">2015-02-16T23:04:00Z</dcterms:created>
  <dcterms:modified xsi:type="dcterms:W3CDTF">2015-02-16T23:04:00Z</dcterms:modified>
</cp:coreProperties>
</file>