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8FA" w:rsidRDefault="00C83649">
      <w:r>
        <w:tab/>
      </w:r>
      <w:bookmarkStart w:id="0" w:name="_GoBack"/>
      <w:bookmarkEnd w:id="0"/>
    </w:p>
    <w:sectPr w:rsidR="006E58F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A02"/>
    <w:rsid w:val="00043A02"/>
    <w:rsid w:val="00610280"/>
    <w:rsid w:val="006E58FA"/>
    <w:rsid w:val="00C83649"/>
    <w:rsid w:val="00F0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PASSWORDEXAMPLE" wne:name="Project.NewMacros.passWordExampl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passwordExample.dotm</Template>
  <TotalTime>12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18</cp:revision>
  <dcterms:created xsi:type="dcterms:W3CDTF">2014-11-11T02:06:00Z</dcterms:created>
  <dcterms:modified xsi:type="dcterms:W3CDTF">2014-11-11T02:28:00Z</dcterms:modified>
</cp:coreProperties>
</file>