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bookmarkStart w:id="0" w:name="_GoBack"/>
      <w:r>
        <w:rPr>
          <w:rFonts w:ascii="Consolas" w:hAnsi="Consolas" w:cs="Consolas"/>
          <w:sz w:val="24"/>
          <w:szCs w:val="24"/>
          <w:lang w:val="en"/>
        </w:rPr>
        <w:t>Sub PrintDocumentsCollection()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Dim numDocuments As Integer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Dim count As Integer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numDocuments = Documents.count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count = 1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' Prints out every document currently opened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Do While (count &lt;= numDocuments)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    ' Each document is numbered from 1 to 'numDocuments'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    ' The loop will step through each number (a number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    ' stands for a document) and print out that document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    Documents.Item(count).PrintOut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    MsgBox("printing " &amp; Documents.Item(count).Name)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    count = count + 1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Loop</w:t>
      </w:r>
    </w:p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>End Sub</w:t>
      </w:r>
    </w:p>
    <w:bookmarkEnd w:id="0"/>
    <w:p w:rsidR="00325C1C" w:rsidRDefault="00325C1C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</w:p>
    <w:sectPr w:rsidR="00325C1C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67E"/>
    <w:rsid w:val="001F067E"/>
    <w:rsid w:val="00325C1C"/>
    <w:rsid w:val="0044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F2FD9630.dotm</Template>
  <TotalTime>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2015-02-18T00:38:00Z</dcterms:created>
  <dcterms:modified xsi:type="dcterms:W3CDTF">2015-02-18T00:38:00Z</dcterms:modified>
</cp:coreProperties>
</file>