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64043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  <w:bookmarkStart w:id="0" w:name="_GoBack"/>
      <w:bookmarkEnd w:id="0"/>
    </w:p>
    <w:sectPr w:rsidR="0000000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B2"/>
    <w:rsid w:val="00001B5C"/>
    <w:rsid w:val="00864043"/>
    <w:rsid w:val="00AA5130"/>
    <w:rsid w:val="00EF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STRINGCOMPARE" wne:name="Project.NewMacros.stringCompar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AAB8E85E.dotm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2015-02-18T00:21:00Z</dcterms:created>
  <dcterms:modified xsi:type="dcterms:W3CDTF">2015-02-18T00:26:00Z</dcterms:modified>
</cp:coreProperties>
</file>