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D17" w:rsidRDefault="00251D17">
      <w:bookmarkStart w:id="0" w:name="_GoBack"/>
      <w:bookmarkEnd w:id="0"/>
    </w:p>
    <w:sectPr w:rsidR="00251D17" w:rsidSect="00251D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03C"/>
    <w:rsid w:val="00251D17"/>
    <w:rsid w:val="00930C11"/>
    <w:rsid w:val="00F0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COUNTINGSERIES" wne:name="Project.NewMacros.countingSeries" wne:bEncrypt="00" wne:cmg="56"/>
    <wne:mcd wne:macroName="PROJECT.NEWMACROS.COUNTINGSERIESV2" wne:name="Project.NewMacros.countingSeriesV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CountingSeries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2015-03-12T00:27:00Z</dcterms:created>
  <dcterms:modified xsi:type="dcterms:W3CDTF">2015-03-12T00:27:00Z</dcterms:modified>
</cp:coreProperties>
</file>