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F2E" w:rsidRDefault="00CD513D">
      <w:r>
        <w:t xml:space="preserve">I've been working as a full time faculty member for the Computer Science department since August 2001. During a part of that time I was completing my graduate degree and before that I was an undergraduate student at this department. Also I was seconded twice for two four month work terms in the Persian Gulf state of Qatar at the UCQ. Here's </w:t>
      </w:r>
      <w:proofErr w:type="gramStart"/>
      <w:r>
        <w:t>a</w:t>
      </w:r>
      <w:proofErr w:type="gramEnd"/>
      <w:r>
        <w:t xml:space="preserve"> </w:t>
      </w:r>
      <w:hyperlink r:id="rId7" w:tgtFrame="_blank" w:history="1">
        <w:proofErr w:type="spellStart"/>
        <w:r>
          <w:rPr>
            <w:rStyle w:val="Hyperlink"/>
          </w:rPr>
          <w:t>UToday</w:t>
        </w:r>
        <w:proofErr w:type="spellEnd"/>
        <w:r>
          <w:rPr>
            <w:rStyle w:val="Hyperlink"/>
          </w:rPr>
          <w:t xml:space="preserve"> university news article</w:t>
        </w:r>
      </w:hyperlink>
      <w:r>
        <w:t xml:space="preserve"> about my experiences. In addition to science I completed an undergraduate degree in business with concentrations in Marketing and Human Resources. Outside of work and school I have a number of other passions and interests some of which are listed below.</w:t>
      </w:r>
    </w:p>
    <w:p w:rsidR="00CD513D" w:rsidRPr="00CD513D" w:rsidRDefault="00CD513D" w:rsidP="00CD51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8" w:anchor="Video_and_computer_games_" w:history="1">
        <w:r w:rsidRPr="00CD51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Video and computer games</w:t>
        </w:r>
      </w:hyperlink>
    </w:p>
    <w:p w:rsidR="00CD513D" w:rsidRPr="00CD513D" w:rsidRDefault="00CD513D" w:rsidP="00CD51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" w:anchor="Creativity_" w:history="1">
        <w:r w:rsidRPr="00CD51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Creativity</w:t>
        </w:r>
      </w:hyperlink>
    </w:p>
    <w:p w:rsidR="00CD513D" w:rsidRPr="00CD513D" w:rsidRDefault="00CD513D" w:rsidP="00CD51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" w:anchor="Martial_arts_" w:history="1">
        <w:r w:rsidRPr="00CD51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Martial arts</w:t>
        </w:r>
      </w:hyperlink>
    </w:p>
    <w:p w:rsidR="00CD513D" w:rsidRPr="00CD513D" w:rsidRDefault="00CD513D" w:rsidP="00CD51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" w:anchor="My_foster_child:_Naidud_Daza_Diaz" w:history="1">
        <w:r w:rsidRPr="00CD51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My foster child: </w:t>
        </w:r>
        <w:proofErr w:type="spellStart"/>
        <w:r w:rsidRPr="00CD51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Naidud</w:t>
        </w:r>
        <w:proofErr w:type="spellEnd"/>
      </w:hyperlink>
    </w:p>
    <w:p w:rsidR="00CD513D" w:rsidRPr="0012168E" w:rsidRDefault="00CD513D">
      <w:pPr>
        <w:rPr>
          <w:sz w:val="40"/>
          <w:szCs w:val="40"/>
        </w:rPr>
      </w:pPr>
      <w:bookmarkStart w:id="0" w:name="_GoBack"/>
      <w:bookmarkEnd w:id="0"/>
    </w:p>
    <w:sectPr w:rsidR="00CD513D" w:rsidRPr="0012168E" w:rsidSect="00251D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8025B"/>
    <w:multiLevelType w:val="hybridMultilevel"/>
    <w:tmpl w:val="08203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EB70C2"/>
    <w:multiLevelType w:val="hybridMultilevel"/>
    <w:tmpl w:val="398AC4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027B7C"/>
    <w:multiLevelType w:val="multilevel"/>
    <w:tmpl w:val="12F8F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F40"/>
    <w:rsid w:val="0000322F"/>
    <w:rsid w:val="0012168E"/>
    <w:rsid w:val="00251D17"/>
    <w:rsid w:val="00331F40"/>
    <w:rsid w:val="00363A87"/>
    <w:rsid w:val="00382632"/>
    <w:rsid w:val="00511551"/>
    <w:rsid w:val="005B29BE"/>
    <w:rsid w:val="00624F2E"/>
    <w:rsid w:val="006870DE"/>
    <w:rsid w:val="00781FA6"/>
    <w:rsid w:val="009319C9"/>
    <w:rsid w:val="00C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3A8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D51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3A8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D513D"/>
    <w:rPr>
      <w:color w:val="0000FF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COUNTINGNUMBEREDITEMS" wne:name="Project.NewMacros.countingNumberedItem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5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U:\www\personal\index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ucalgary.ca/news/utoday/april26-2010/postcard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file:///U:\www\personal\index.html" TargetMode="External"/><Relationship Id="rId5" Type="http://schemas.openxmlformats.org/officeDocument/2006/relationships/settings" Target="settings.xml"/><Relationship Id="rId10" Type="http://schemas.openxmlformats.org/officeDocument/2006/relationships/hyperlink" Target="file:///U:\www\personal\index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U:\www\personal\index.html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DD7AEAE3</Template>
  <TotalTime>15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James Tam</dc:creator>
  <cp:lastModifiedBy>James Tam</cp:lastModifiedBy>
  <cp:revision>14</cp:revision>
  <dcterms:created xsi:type="dcterms:W3CDTF">2015-03-12T00:08:00Z</dcterms:created>
  <dcterms:modified xsi:type="dcterms:W3CDTF">2015-03-12T00:31:00Z</dcterms:modified>
</cp:coreProperties>
</file>