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A38" w:rsidRDefault="001E0A38">
      <w:bookmarkStart w:id="0" w:name="_GoBack"/>
      <w:bookmarkEnd w:id="0"/>
    </w:p>
    <w:sectPr w:rsidR="001E0A3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A38"/>
    <w:rsid w:val="001E0A38"/>
    <w:rsid w:val="00711D57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INPUTEXAMPLE" wne:name="Project.NewMacros.Input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2015-02-05T23:55:00Z</dcterms:created>
  <dcterms:modified xsi:type="dcterms:W3CDTF">2015-02-05T23:58:00Z</dcterms:modified>
</cp:coreProperties>
</file>