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63" w:rsidRDefault="001C2463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 xml:space="preserve">Le Marais: An interesting place, apparently it was once a swamp and then it became the center of high culture in Paris which then fell into disrepair after the French Revolution. Now it looks like a place to stay, there are many shops, cafes and the like here. It's closer to Notre Dame on the other side of the river but if I were to stay in Paris a second time I would think of staying here. </w:t>
      </w:r>
      <w:r>
        <w:rPr>
          <w:color w:val="141823"/>
          <w:sz w:val="20"/>
          <w:szCs w:val="20"/>
          <w:lang w:val="en"/>
        </w:rPr>
        <w:br/>
      </w:r>
      <w:r>
        <w:rPr>
          <w:color w:val="141823"/>
          <w:sz w:val="20"/>
          <w:szCs w:val="20"/>
          <w:lang w:val="en"/>
        </w:rPr>
        <w:br/>
      </w:r>
      <w:bookmarkStart w:id="0" w:name="_GoBack"/>
      <w:r>
        <w:rPr>
          <w:color w:val="141823"/>
          <w:sz w:val="20"/>
          <w:szCs w:val="20"/>
          <w:lang w:val="en"/>
        </w:rPr>
        <w:t>Here's a picture of one of the many cafes where you can just sit and watch life in the streets go by.</w:t>
      </w:r>
    </w:p>
    <w:bookmarkEnd w:id="0"/>
    <w:p w:rsidR="00EC76C2" w:rsidRDefault="00EC76C2">
      <w:pPr>
        <w:rPr>
          <w:color w:val="141823"/>
          <w:sz w:val="20"/>
          <w:szCs w:val="20"/>
          <w:lang w:val="en"/>
        </w:rPr>
      </w:pPr>
    </w:p>
    <w:p w:rsidR="00EC76C2" w:rsidRDefault="00EC76C2">
      <w:pPr>
        <w:rPr>
          <w:color w:val="141823"/>
          <w:sz w:val="20"/>
          <w:szCs w:val="20"/>
          <w:lang w:val="en"/>
        </w:rPr>
      </w:pPr>
      <w:r>
        <w:rPr>
          <w:noProof/>
          <w:color w:val="141823"/>
          <w:sz w:val="20"/>
          <w:szCs w:val="20"/>
        </w:rPr>
        <w:drawing>
          <wp:inline distT="0" distB="0" distL="0" distR="0" wp14:anchorId="0C639958" wp14:editId="63FE7BBD">
            <wp:extent cx="5486400" cy="411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i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507" w:rsidRDefault="00C77507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--</w:t>
      </w:r>
    </w:p>
    <w:p w:rsidR="00C77507" w:rsidRDefault="00C77507">
      <w:r>
        <w:rPr>
          <w:color w:val="141823"/>
          <w:sz w:val="20"/>
          <w:szCs w:val="20"/>
          <w:lang w:val="en"/>
        </w:rPr>
        <w:t>From the album “James tam in Paris”</w:t>
      </w:r>
    </w:p>
    <w:sectPr w:rsidR="00C7750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44A"/>
    <w:rsid w:val="001C2463"/>
    <w:rsid w:val="003C4C28"/>
    <w:rsid w:val="00711D57"/>
    <w:rsid w:val="00841540"/>
    <w:rsid w:val="00C15F02"/>
    <w:rsid w:val="00C77507"/>
    <w:rsid w:val="00E8344A"/>
    <w:rsid w:val="00EC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C76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76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C76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76C2"/>
    <w:rPr>
      <w:rFonts w:ascii="Tahoma" w:hAnsi="Tahoma" w:cs="Tahoma"/>
      <w:sz w:val="16"/>
      <w:szCs w:val="16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ORMATTINGPARAGRAPHS" wne:name="Project.NewMacros.formattingParagraph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8A5DB6C8.dotm</Template>
  <TotalTime>1</TotalTime>
  <Pages>1</Pages>
  <Words>107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2015-02-06T01:49:00Z</dcterms:created>
  <dcterms:modified xsi:type="dcterms:W3CDTF">2015-03-03T00:25:00Z</dcterms:modified>
</cp:coreProperties>
</file>