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015" w:rsidRDefault="008F4015" w:rsidP="00AE73AA">
      <w:r>
        <w:t>Normal style</w:t>
      </w:r>
    </w:p>
    <w:p w:rsidR="00C614CB" w:rsidRDefault="00C614CB" w:rsidP="00C614CB">
      <w:pPr>
        <w:pStyle w:val="Heading1"/>
      </w:pPr>
      <w:r>
        <w:t>Heading1 style</w:t>
      </w:r>
    </w:p>
    <w:p w:rsidR="008F4015" w:rsidRDefault="0041006B" w:rsidP="00AE73AA">
      <w:proofErr w:type="spellStart"/>
      <w:r>
        <w:t>Abno</w:t>
      </w:r>
      <w:bookmarkStart w:id="0" w:name="_GoBack"/>
      <w:bookmarkEnd w:id="0"/>
      <w:r w:rsidR="00EA0A1F">
        <w:t>rnal</w:t>
      </w:r>
      <w:proofErr w:type="spellEnd"/>
      <w:r w:rsidR="00EA0A1F">
        <w:t xml:space="preserve"> </w:t>
      </w:r>
      <w:r w:rsidR="008F4015">
        <w:t>Normal style</w:t>
      </w:r>
    </w:p>
    <w:p w:rsidR="008F4015" w:rsidRPr="00562CE5" w:rsidRDefault="008F4015" w:rsidP="00562CE5">
      <w:pPr>
        <w:pStyle w:val="TamFont"/>
      </w:pPr>
      <w:r w:rsidRPr="00562CE5">
        <w:t>Tam font style</w:t>
      </w:r>
    </w:p>
    <w:p w:rsidR="008F4015" w:rsidRPr="008F4015" w:rsidRDefault="008F4015" w:rsidP="00562CE5">
      <w:pPr>
        <w:pStyle w:val="TamFont"/>
      </w:pPr>
      <w:r w:rsidRPr="00562CE5">
        <w:t>Tam font style</w:t>
      </w:r>
    </w:p>
    <w:p w:rsidR="008F4015" w:rsidRDefault="008F4015" w:rsidP="00AE73AA">
      <w:r>
        <w:t>Normal style</w:t>
      </w:r>
    </w:p>
    <w:p w:rsidR="005779F8" w:rsidRPr="00EF3CB0" w:rsidRDefault="005779F8" w:rsidP="00562CE5">
      <w:pPr>
        <w:pStyle w:val="TamFont"/>
      </w:pPr>
    </w:p>
    <w:sectPr w:rsidR="005779F8" w:rsidRPr="00EF3CB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C4255"/>
    <w:rsid w:val="00123019"/>
    <w:rsid w:val="00126A23"/>
    <w:rsid w:val="00136072"/>
    <w:rsid w:val="00171262"/>
    <w:rsid w:val="00181135"/>
    <w:rsid w:val="0029472F"/>
    <w:rsid w:val="00327997"/>
    <w:rsid w:val="003A0E5B"/>
    <w:rsid w:val="003C1AE5"/>
    <w:rsid w:val="0041006B"/>
    <w:rsid w:val="00477C8C"/>
    <w:rsid w:val="004F1EA0"/>
    <w:rsid w:val="00562CE5"/>
    <w:rsid w:val="005779F8"/>
    <w:rsid w:val="005D2B16"/>
    <w:rsid w:val="00681361"/>
    <w:rsid w:val="00711D57"/>
    <w:rsid w:val="00730F06"/>
    <w:rsid w:val="0076386A"/>
    <w:rsid w:val="007D63EB"/>
    <w:rsid w:val="00841540"/>
    <w:rsid w:val="00873FB0"/>
    <w:rsid w:val="008F4015"/>
    <w:rsid w:val="00916713"/>
    <w:rsid w:val="00975DF3"/>
    <w:rsid w:val="00A52205"/>
    <w:rsid w:val="00A80A21"/>
    <w:rsid w:val="00AA7604"/>
    <w:rsid w:val="00AE73AA"/>
    <w:rsid w:val="00B26ED6"/>
    <w:rsid w:val="00BA2261"/>
    <w:rsid w:val="00BB3850"/>
    <w:rsid w:val="00BE2103"/>
    <w:rsid w:val="00C614CB"/>
    <w:rsid w:val="00C83641"/>
    <w:rsid w:val="00CF0788"/>
    <w:rsid w:val="00D567D1"/>
    <w:rsid w:val="00DD1FC7"/>
    <w:rsid w:val="00E1043B"/>
    <w:rsid w:val="00E71061"/>
    <w:rsid w:val="00E831A8"/>
    <w:rsid w:val="00EA0A1F"/>
    <w:rsid w:val="00EB5E5F"/>
    <w:rsid w:val="00EF3CB0"/>
    <w:rsid w:val="00F45034"/>
    <w:rsid w:val="00FB53B6"/>
    <w:rsid w:val="00FD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INDREPLACESTYLE" wne:name="Project.NewMacros.findReplaceSty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CFB81652</Template>
  <TotalTime>32</TotalTime>
  <Pages>1</Pages>
  <Words>15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34</cp:revision>
  <dcterms:created xsi:type="dcterms:W3CDTF">2015-02-16T23:15:00Z</dcterms:created>
  <dcterms:modified xsi:type="dcterms:W3CDTF">2015-03-05T03:08:00Z</dcterms:modified>
</cp:coreProperties>
</file>