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5196" w:rsidRDefault="00C35196">
      <w:bookmarkStart w:id="0" w:name="_GoBack"/>
      <w:r>
        <w:t>Absorb what is useful,</w:t>
      </w:r>
    </w:p>
    <w:bookmarkEnd w:id="0"/>
    <w:p w:rsidR="00C35196" w:rsidRDefault="00C35196">
      <w:r>
        <w:t>reject what is useless,</w:t>
      </w:r>
    </w:p>
    <w:p w:rsidR="00C35196" w:rsidRDefault="00C35196">
      <w:r>
        <w:t>add what is specifically your own.</w:t>
      </w:r>
    </w:p>
    <w:p w:rsidR="00C35196" w:rsidRDefault="00C35196">
      <w:r>
        <w:t>--</w:t>
      </w:r>
    </w:p>
    <w:p w:rsidR="00C35196" w:rsidRDefault="00C35196">
      <w:r>
        <w:t>Bruce Lee</w:t>
      </w:r>
    </w:p>
    <w:sectPr w:rsidR="00C351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196"/>
    <w:rsid w:val="000C0B55"/>
    <w:rsid w:val="00711D57"/>
    <w:rsid w:val="00841540"/>
    <w:rsid w:val="00A82C6C"/>
    <w:rsid w:val="00C35196"/>
    <w:rsid w:val="00C9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FORMATTINGHEADINGS" wne:name="Project.NewMacros.formattingHeading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6</cp:revision>
  <dcterms:created xsi:type="dcterms:W3CDTF">2015-02-06T01:05:00Z</dcterms:created>
  <dcterms:modified xsi:type="dcterms:W3CDTF">2015-02-06T01:35:00Z</dcterms:modified>
</cp:coreProperties>
</file>