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0C" w:rsidRDefault="00FE1A59">
      <w:r>
        <w:t>I am going to stand outside so if anyone asks I’m outstanding!</w:t>
      </w:r>
      <w:bookmarkStart w:id="0" w:name="_GoBack"/>
      <w:bookmarkEnd w:id="0"/>
    </w:p>
    <w:sectPr w:rsidR="00F23B0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0C"/>
    <w:rsid w:val="00711D57"/>
    <w:rsid w:val="00841540"/>
    <w:rsid w:val="00F23B0C"/>
    <w:rsid w:val="00FE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ORMATTINGENTIREDOCUMENT" wne:name="Project.NewMacros.formattingEntire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2015-02-06T01:03:00Z</dcterms:created>
  <dcterms:modified xsi:type="dcterms:W3CDTF">2015-02-06T01:05:00Z</dcterms:modified>
</cp:coreProperties>
</file>