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12A" w:rsidRDefault="00D5212A">
      <w:r w:rsidRPr="00D5212A">
        <w:rPr>
          <w:b/>
        </w:rPr>
        <w:t>The</w:t>
      </w:r>
      <w:r>
        <w:t xml:space="preserve"> </w:t>
      </w:r>
      <w:r w:rsidRPr="00D5212A">
        <w:rPr>
          <w:i/>
        </w:rPr>
        <w:t>cat</w:t>
      </w:r>
      <w:r>
        <w:t xml:space="preserve"> </w:t>
      </w:r>
      <w:bookmarkStart w:id="0" w:name="_GoBack"/>
      <w:bookmarkEnd w:id="0"/>
      <w:r w:rsidRPr="00D5212A">
        <w:rPr>
          <w:u w:val="single"/>
        </w:rPr>
        <w:t>in</w:t>
      </w:r>
      <w:r>
        <w:t xml:space="preserve"> the hat</w:t>
      </w:r>
    </w:p>
    <w:sectPr w:rsidR="00D5212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12A"/>
    <w:rsid w:val="00711D57"/>
    <w:rsid w:val="00841540"/>
    <w:rsid w:val="008A1665"/>
    <w:rsid w:val="00D52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NEWMACROS.CUTANDPASTE" wne:name="Project.NewMacros.cutAndPaste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4</cp:revision>
  <dcterms:created xsi:type="dcterms:W3CDTF">2015-02-06T00:54:00Z</dcterms:created>
  <dcterms:modified xsi:type="dcterms:W3CDTF">2015-02-06T00:55:00Z</dcterms:modified>
</cp:coreProperties>
</file>