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BCA" w:rsidRPr="00122BCA" w:rsidRDefault="00122BCA" w:rsidP="00122BCA">
      <w:bookmarkStart w:id="0" w:name="_GoBack"/>
      <w:bookmarkEnd w:id="0"/>
      <w:r w:rsidRPr="00122BCA">
        <w:t>Background for example:</w:t>
      </w:r>
    </w:p>
    <w:p w:rsidR="00000000" w:rsidRPr="00122BCA" w:rsidRDefault="008E0797" w:rsidP="00122BCA">
      <w:pPr>
        <w:numPr>
          <w:ilvl w:val="0"/>
          <w:numId w:val="1"/>
        </w:numPr>
      </w:pPr>
      <w:r w:rsidRPr="00122BCA">
        <w:t xml:space="preserve">My old email address (still works): </w:t>
      </w:r>
      <w:hyperlink r:id="rId7" w:history="1">
        <w:r w:rsidRPr="00122BCA">
          <w:rPr>
            <w:rStyle w:val="Hyperlink"/>
          </w:rPr>
          <w:t>tamj@cpsc.ucalgary.ca</w:t>
        </w:r>
      </w:hyperlink>
    </w:p>
    <w:p w:rsidR="00000000" w:rsidRPr="00122BCA" w:rsidRDefault="008E0797" w:rsidP="00122BCA">
      <w:pPr>
        <w:numPr>
          <w:ilvl w:val="0"/>
          <w:numId w:val="1"/>
        </w:numPr>
      </w:pPr>
      <w:r w:rsidRPr="00122BCA">
        <w:t>My n</w:t>
      </w:r>
      <w:r w:rsidRPr="00122BCA">
        <w:t xml:space="preserve">ew email address: </w:t>
      </w:r>
      <w:hyperlink r:id="rId8" w:history="1">
        <w:r w:rsidRPr="00122BCA">
          <w:rPr>
            <w:rStyle w:val="Hyperlink"/>
          </w:rPr>
          <w:t>tam@ucalgary.ca</w:t>
        </w:r>
      </w:hyperlink>
    </w:p>
    <w:p w:rsidR="00000000" w:rsidRPr="00122BCA" w:rsidRDefault="008E0797" w:rsidP="00122BCA">
      <w:pPr>
        <w:numPr>
          <w:ilvl w:val="0"/>
          <w:numId w:val="1"/>
        </w:numPr>
      </w:pPr>
      <w:r w:rsidRPr="00122BCA">
        <w:t xml:space="preserve">Incorrect variant:    </w:t>
      </w:r>
      <w:r w:rsidRPr="00122BCA">
        <w:rPr>
          <w:b/>
          <w:bCs/>
        </w:rPr>
        <w:t>tamj</w:t>
      </w:r>
      <w:r w:rsidRPr="00122BCA">
        <w:t>@ucalgary.ca</w:t>
      </w:r>
    </w:p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41182"/>
    <w:multiLevelType w:val="hybridMultilevel"/>
    <w:tmpl w:val="B5E82662"/>
    <w:lvl w:ilvl="0" w:tplc="F2DA1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8E1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62C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AEF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4A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D2E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002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4A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AAD4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CA"/>
    <w:rsid w:val="00122BCA"/>
    <w:rsid w:val="00162C90"/>
    <w:rsid w:val="00681361"/>
    <w:rsid w:val="00711D57"/>
    <w:rsid w:val="00841540"/>
    <w:rsid w:val="008E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2BCA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122B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2BCA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122BCA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IMPLEFIND" wne:name="Project.NewMacros.simpleFin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3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8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4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@ucalgary.ca" TargetMode="External"/><Relationship Id="rId3" Type="http://schemas.openxmlformats.org/officeDocument/2006/relationships/styles" Target="styles.xml"/><Relationship Id="rId7" Type="http://schemas.openxmlformats.org/officeDocument/2006/relationships/hyperlink" Target="mailto:tamj@cpsc.ucalgary.ca" TargetMode="Externa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B7B1AED6.dotm</Template>
  <TotalTime>2</TotalTime>
  <Pages>1</Pages>
  <Words>18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2015-02-16T22:52:00Z</dcterms:created>
  <dcterms:modified xsi:type="dcterms:W3CDTF">2015-02-16T22:56:00Z</dcterms:modified>
</cp:coreProperties>
</file>