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B7912" w:rsidTr="00CB7912">
        <w:tc>
          <w:tcPr>
            <w:tcW w:w="8856" w:type="dxa"/>
          </w:tcPr>
          <w:p w:rsidR="00CB7912" w:rsidRDefault="00CB7912">
            <w:bookmarkStart w:id="0" w:name="_GoBack"/>
            <w:bookmarkEnd w:id="0"/>
            <w:r>
              <w:t>Kirk, James Tam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Tam, James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Sheen, Charlie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Bond, James</w:t>
            </w:r>
          </w:p>
        </w:tc>
      </w:tr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475865"/>
    <w:rsid w:val="00681361"/>
    <w:rsid w:val="00711D57"/>
    <w:rsid w:val="00841540"/>
    <w:rsid w:val="00C51955"/>
    <w:rsid w:val="00CB7912"/>
    <w:rsid w:val="00DF327B"/>
    <w:rsid w:val="00F5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3933C41</Template>
  <TotalTime>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2015-02-18T00:04:00Z</dcterms:created>
  <dcterms:modified xsi:type="dcterms:W3CDTF">2015-03-17T01:18:00Z</dcterms:modified>
</cp:coreProperties>
</file>