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1361" w:rsidRDefault="00681361"/>
    <w:sectPr w:rsidR="00681361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2D5B"/>
    <w:rsid w:val="00263BB8"/>
    <w:rsid w:val="00681361"/>
    <w:rsid w:val="00711D57"/>
    <w:rsid w:val="00841540"/>
    <w:rsid w:val="009B2D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ne:mcds>
    <wne:mcd wne:macroName="PROJECT.NEWMACROS.GRADESINEFFICIENT" wne:name="Project.NewMacros.gradesInEfficient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11gradesInefficient.dotm</Template>
  <TotalTime>2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James Tam</dc:creator>
  <cp:lastModifiedBy>James Tam</cp:lastModifiedBy>
  <cp:revision>9</cp:revision>
  <dcterms:created xsi:type="dcterms:W3CDTF">2015-02-17T22:18:00Z</dcterms:created>
  <dcterms:modified xsi:type="dcterms:W3CDTF">2017-03-02T18:03:00Z</dcterms:modified>
</cp:coreProperties>
</file>